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29999_WPSOffice_Level1"/>
      <w:bookmarkStart w:id="1" w:name="_Toc7984_WPSOffice_Level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运动会篮球比赛报名表</w:t>
      </w:r>
      <w:bookmarkEnd w:id="0"/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参赛单位（盖章）：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领队：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教练：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电话：      </w:t>
      </w:r>
    </w:p>
    <w:tbl>
      <w:tblPr>
        <w:tblStyle w:val="9"/>
        <w:tblW w:w="0" w:type="auto"/>
        <w:jc w:val="center"/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831"/>
        <w:gridCol w:w="1327"/>
        <w:gridCol w:w="2964"/>
        <w:gridCol w:w="1696"/>
        <w:gridCol w:w="1544"/>
      </w:tblGrid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3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296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身份证号码</w:t>
            </w:r>
          </w:p>
        </w:tc>
        <w:tc>
          <w:tcPr>
            <w:tcW w:w="16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所在</w:t>
            </w:r>
            <w:r>
              <w:rPr>
                <w:rFonts w:hint="eastAsia" w:ascii="宋体" w:hAnsi="宋体"/>
                <w:b/>
                <w:bCs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154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比赛号码</w:t>
            </w: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</w:t>
            </w:r>
          </w:p>
        </w:tc>
        <w:tc>
          <w:tcPr>
            <w:tcW w:w="1327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2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3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4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5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6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7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8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9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10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11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12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spacing w:line="60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bookmarkEnd w:id="1"/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2" w:name="_GoBack"/>
      <w:bookmarkEnd w:id="2"/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096A7C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BCB134E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065F6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2023-08-10T01:38:45Z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