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" w:name="_GoBack"/>
      <w:bookmarkStart w:id="0" w:name="_Toc16570_WPSOffice_Level1"/>
      <w:bookmarkStart w:id="1" w:name="_Toc4778_WPSOffice_Level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运动会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排球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比赛报名表</w:t>
      </w:r>
      <w:bookmarkEnd w:id="0"/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参赛单位（盖章）：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联合单位（盖章）：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领队：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教练：         联系人：       电话：</w:t>
      </w:r>
    </w:p>
    <w:tbl>
      <w:tblPr>
        <w:tblStyle w:val="9"/>
        <w:tblW w:w="0" w:type="auto"/>
        <w:jc w:val="center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467"/>
        <w:gridCol w:w="1308"/>
        <w:gridCol w:w="2656"/>
        <w:gridCol w:w="1259"/>
        <w:gridCol w:w="2157"/>
        <w:gridCol w:w="1067"/>
      </w:tblGrid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38" w:hRule="atLeast"/>
          <w:jc w:val="center"/>
        </w:trPr>
        <w:tc>
          <w:tcPr>
            <w:tcW w:w="4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0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65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1259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比赛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215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所在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06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30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ind w:firstLine="552" w:firstLineChars="200"/>
        <w:jc w:val="both"/>
        <w:textAlignment w:val="auto"/>
        <w:rPr>
          <w:rFonts w:hint="eastAsia" w:ascii="方正小标宋简体" w:hAnsi="Times New Roman" w:eastAsia="方正小标宋简体" w:cs="Times New Roman"/>
          <w:spacing w:val="57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57"/>
          <w:sz w:val="44"/>
          <w:szCs w:val="44"/>
          <w:lang w:val="en-US" w:eastAsia="zh-CN"/>
        </w:rPr>
      </w:pPr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57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37F0A08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7B507A4"/>
    <w:rsid w:val="49394C61"/>
    <w:rsid w:val="4AC220ED"/>
    <w:rsid w:val="4B5C748C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2023-08-10T01:51:50Z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