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运动会足球比赛报名表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参赛单位（盖章）：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领队：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教练：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队医: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382"/>
        <w:gridCol w:w="2850"/>
        <w:gridCol w:w="2085"/>
        <w:gridCol w:w="1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285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208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所在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6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比赛号码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38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运 动 员 服 装 颜 色</w:t>
      </w:r>
    </w:p>
    <w:tbl>
      <w:tblPr>
        <w:tblStyle w:val="9"/>
        <w:tblW w:w="8820" w:type="dxa"/>
        <w:tblInd w:w="-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226"/>
        <w:gridCol w:w="1226"/>
        <w:gridCol w:w="1113"/>
        <w:gridCol w:w="1135"/>
        <w:gridCol w:w="1226"/>
        <w:gridCol w:w="13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球衣颜色</w:t>
            </w:r>
          </w:p>
        </w:tc>
        <w:tc>
          <w:tcPr>
            <w:tcW w:w="35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队  员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守 门 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上衣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短裤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球袜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上衣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短裤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球袜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主颜色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副颜色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联系人：             电话：</w:t>
      </w:r>
    </w:p>
    <w:p>
      <w:pPr>
        <w:spacing w:line="52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注：</w:t>
      </w: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4E34AE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381241B"/>
    <w:rsid w:val="64F218C6"/>
    <w:rsid w:val="67DB2C26"/>
    <w:rsid w:val="695F2201"/>
    <w:rsid w:val="69E44015"/>
    <w:rsid w:val="6A604E0D"/>
    <w:rsid w:val="6A89059F"/>
    <w:rsid w:val="6C1B6DC5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2023-08-10T01:42:39Z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